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voor de algehele lay-out van de flyer"/>
      </w:tblPr>
      <w:tblGrid>
        <w:gridCol w:w="7200"/>
        <w:gridCol w:w="144"/>
        <w:gridCol w:w="3456"/>
      </w:tblGrid>
      <w:tr w:rsidR="00607922" w:rsidTr="00522962">
        <w:trPr>
          <w:trHeight w:hRule="exact" w:val="1489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-out voor de hoofdtekst van de flyer"/>
            </w:tblPr>
            <w:tblGrid>
              <w:gridCol w:w="7200"/>
            </w:tblGrid>
            <w:tr w:rsidR="0060792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607922" w:rsidRDefault="00522962"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685047" cy="4913397"/>
                        <wp:effectExtent l="0" t="0" r="0" b="1905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5047" cy="49133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7922" w:rsidTr="00522962">
              <w:trPr>
                <w:trHeight w:hRule="exact" w:val="6262"/>
              </w:trPr>
              <w:tc>
                <w:tcPr>
                  <w:tcW w:w="7200" w:type="dxa"/>
                </w:tcPr>
                <w:p w:rsidR="00607922" w:rsidRDefault="00750E5A">
                  <w:pPr>
                    <w:pStyle w:val="Ondertitel"/>
                  </w:pPr>
                  <w:r>
                    <w:t>22 juni 2019</w:t>
                  </w:r>
                </w:p>
                <w:p w:rsidR="00607922" w:rsidRDefault="00AC41DC">
                  <w:pPr>
                    <w:pStyle w:val="Titel"/>
                    <w:rPr>
                      <w:sz w:val="72"/>
                      <w:szCs w:val="72"/>
                    </w:rPr>
                  </w:pPr>
                  <w:r w:rsidRPr="007D13C1">
                    <w:rPr>
                      <w:sz w:val="72"/>
                      <w:szCs w:val="72"/>
                    </w:rPr>
                    <w:t>BARISTA @ HOME</w:t>
                  </w:r>
                </w:p>
                <w:p w:rsidR="00743DD5" w:rsidRDefault="00743DD5" w:rsidP="00172685"/>
                <w:p w:rsidR="00172685" w:rsidRPr="00172685" w:rsidRDefault="00172685" w:rsidP="00172685">
                  <w:r>
                    <w:t>Maak indruk op je vrienden en kennissen wanneer je hen uit</w:t>
                  </w:r>
                  <w:r w:rsidR="0044301C">
                    <w:t xml:space="preserve"> </w:t>
                  </w:r>
                  <w:r>
                    <w:t>nodig</w:t>
                  </w:r>
                  <w:r w:rsidR="0044301C">
                    <w:t>t</w:t>
                  </w:r>
                  <w:r>
                    <w:t xml:space="preserve"> voor een homeparty, gezellige babbel of een dinertje.</w:t>
                  </w:r>
                </w:p>
                <w:p w:rsidR="00190E0B" w:rsidRPr="00190E0B" w:rsidRDefault="00AC41DC" w:rsidP="00743DD5">
                  <w:pPr>
                    <w:pStyle w:val="Kop1"/>
                  </w:pPr>
                  <w:r>
                    <w:t>3 uur durende basisopleiding voor beginnende hui</w:t>
                  </w:r>
                  <w:r w:rsidR="00750E5A">
                    <w:t xml:space="preserve">s </w:t>
                  </w:r>
                  <w:proofErr w:type="spellStart"/>
                  <w:r w:rsidR="00172685">
                    <w:t>b</w:t>
                  </w:r>
                  <w:r>
                    <w:t>a</w:t>
                  </w:r>
                  <w:r w:rsidR="00491CEF">
                    <w:t>r</w:t>
                  </w:r>
                  <w:r>
                    <w:t>ista</w:t>
                  </w:r>
                  <w:r w:rsidR="00750E5A">
                    <w:t>’</w:t>
                  </w:r>
                  <w:r>
                    <w:t>s</w:t>
                  </w:r>
                  <w:proofErr w:type="spellEnd"/>
                  <w:r>
                    <w:t>. (€65 p.p.)</w:t>
                  </w:r>
                  <w:r w:rsidR="00743DD5">
                    <w:t xml:space="preserve"> </w:t>
                  </w:r>
                  <w:r w:rsidR="009836B3">
                    <w:t>m</w:t>
                  </w:r>
                  <w:r w:rsidR="00190E0B">
                    <w:t>in.6-max.10 pers.</w:t>
                  </w:r>
                </w:p>
                <w:p w:rsidR="0044301C" w:rsidRDefault="00AC41DC">
                  <w:r>
                    <w:t>Beschrijving van koffieplant tot het verwerken van de bonen naar een goede espresso of filterkoffie voor thuis</w:t>
                  </w:r>
                  <w:r w:rsidR="005A4789">
                    <w:t xml:space="preserve">gebruik </w:t>
                  </w:r>
                  <w:r>
                    <w:t>en professione</w:t>
                  </w:r>
                  <w:r w:rsidR="005A4789">
                    <w:t>le</w:t>
                  </w:r>
                  <w:r>
                    <w:t xml:space="preserve"> </w:t>
                  </w:r>
                  <w:r w:rsidR="005A4789">
                    <w:t>afwerking.</w:t>
                  </w:r>
                  <w:bookmarkStart w:id="0" w:name="_GoBack"/>
                  <w:bookmarkEnd w:id="0"/>
                  <w:r>
                    <w:t xml:space="preserve">  </w:t>
                  </w:r>
                </w:p>
                <w:p w:rsidR="00AC41DC" w:rsidRDefault="00AC41DC">
                  <w:r>
                    <w:t>Lesmateriaal in begrepen. Eveneens een lekker kopje koffie.</w:t>
                  </w:r>
                </w:p>
                <w:p w:rsidR="00190E0B" w:rsidRDefault="00190E0B"/>
                <w:p w:rsidR="00AC41DC" w:rsidRDefault="00AC41DC"/>
                <w:p w:rsidR="00AC41DC" w:rsidRDefault="00AC41DC"/>
                <w:p w:rsidR="00AC41DC" w:rsidRDefault="00AC41DC"/>
                <w:p w:rsidR="00AC41DC" w:rsidRDefault="00AC41DC"/>
                <w:p w:rsidR="00AC41DC" w:rsidRDefault="00AC41DC">
                  <w:r>
                    <w:t xml:space="preserve">  </w:t>
                  </w:r>
                </w:p>
              </w:tc>
            </w:tr>
            <w:tr w:rsidR="00607922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07922" w:rsidRDefault="00607922"/>
              </w:tc>
            </w:tr>
          </w:tbl>
          <w:p w:rsidR="00607922" w:rsidRDefault="00607922"/>
        </w:tc>
        <w:tc>
          <w:tcPr>
            <w:tcW w:w="144" w:type="dxa"/>
          </w:tcPr>
          <w:p w:rsidR="00607922" w:rsidRDefault="00607922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-out voor zijbalk flyer"/>
            </w:tblPr>
            <w:tblGrid>
              <w:gridCol w:w="3456"/>
            </w:tblGrid>
            <w:tr w:rsidR="00607922" w:rsidTr="00BF1EA7">
              <w:trPr>
                <w:trHeight w:hRule="exact" w:val="11064"/>
              </w:trPr>
              <w:tc>
                <w:tcPr>
                  <w:tcW w:w="3446" w:type="dxa"/>
                  <w:shd w:val="clear" w:color="auto" w:fill="737373" w:themeFill="background2" w:themeFillShade="80"/>
                  <w:vAlign w:val="center"/>
                </w:tcPr>
                <w:p w:rsidR="00634746" w:rsidRPr="00634746" w:rsidRDefault="00CE356E" w:rsidP="00634746">
                  <w:pPr>
                    <w:pStyle w:val="Kop2"/>
                    <w:rPr>
                      <w:color w:val="EEAE1F" w:themeColor="accent3"/>
                      <w:sz w:val="40"/>
                      <w:szCs w:val="40"/>
                    </w:rPr>
                  </w:pPr>
                  <w:r w:rsidRPr="00634746">
                    <w:rPr>
                      <w:sz w:val="40"/>
                      <w:szCs w:val="40"/>
                    </w:rPr>
                    <w:t>WORKSHOP</w:t>
                  </w:r>
                </w:p>
                <w:p w:rsidR="00634746" w:rsidRDefault="00634746" w:rsidP="00634746">
                  <w:pPr>
                    <w:pStyle w:val="Kop2"/>
                    <w:rPr>
                      <w:color w:val="EEAE1F" w:themeColor="accent3"/>
                      <w:sz w:val="52"/>
                      <w:szCs w:val="52"/>
                    </w:rPr>
                  </w:pPr>
                </w:p>
                <w:p w:rsidR="00CE356E" w:rsidRPr="00A778E3" w:rsidRDefault="00CE356E" w:rsidP="00634746">
                  <w:pPr>
                    <w:pStyle w:val="Kop2"/>
                    <w:rPr>
                      <w:color w:val="EEAE1F" w:themeColor="accent3"/>
                      <w:sz w:val="52"/>
                      <w:szCs w:val="52"/>
                    </w:rPr>
                  </w:pPr>
                  <w:r w:rsidRPr="00A778E3">
                    <w:rPr>
                      <w:color w:val="EEAE1F" w:themeColor="accent3"/>
                      <w:sz w:val="52"/>
                      <w:szCs w:val="52"/>
                    </w:rPr>
                    <w:t>BARISTA</w:t>
                  </w:r>
                  <w:r w:rsidRPr="00A778E3">
                    <w:rPr>
                      <w:color w:val="EEAE1F" w:themeColor="accent3"/>
                      <w:sz w:val="96"/>
                      <w:szCs w:val="96"/>
                    </w:rPr>
                    <w:t>@</w:t>
                  </w:r>
                </w:p>
                <w:p w:rsidR="00CE356E" w:rsidRPr="00A778E3" w:rsidRDefault="00CE356E" w:rsidP="00634746">
                  <w:pPr>
                    <w:pStyle w:val="Kop2"/>
                    <w:rPr>
                      <w:color w:val="EEAE1F" w:themeColor="accent3"/>
                    </w:rPr>
                  </w:pPr>
                  <w:r w:rsidRPr="00A778E3">
                    <w:rPr>
                      <w:color w:val="EEAE1F" w:themeColor="accent3"/>
                      <w:sz w:val="52"/>
                      <w:szCs w:val="52"/>
                    </w:rPr>
                    <w:t>HOME</w:t>
                  </w:r>
                </w:p>
                <w:p w:rsidR="00CE356E" w:rsidRPr="00A778E3" w:rsidRDefault="00CE356E" w:rsidP="00634746">
                  <w:pPr>
                    <w:pStyle w:val="Regel"/>
                    <w:rPr>
                      <w:color w:val="EEAE1F" w:themeColor="accent3"/>
                    </w:rPr>
                  </w:pPr>
                  <w:proofErr w:type="spellStart"/>
                  <w:r w:rsidRPr="00A778E3">
                    <w:rPr>
                      <w:color w:val="EEAE1F" w:themeColor="accent3"/>
                    </w:rPr>
                    <w:t>Barisl</w:t>
                  </w:r>
                  <w:proofErr w:type="spellEnd"/>
                </w:p>
                <w:p w:rsidR="00CE356E" w:rsidRPr="00A778E3" w:rsidRDefault="00CE356E" w:rsidP="00634746">
                  <w:pPr>
                    <w:pStyle w:val="Regel"/>
                    <w:rPr>
                      <w:color w:val="EEAE1F" w:themeColor="accent3"/>
                    </w:rPr>
                  </w:pPr>
                  <w:r w:rsidRPr="00A778E3">
                    <w:rPr>
                      <w:color w:val="EEAE1F" w:themeColor="accent3"/>
                    </w:rPr>
                    <w:t>B</w:t>
                  </w:r>
                </w:p>
                <w:p w:rsidR="00BF1EA7" w:rsidRPr="00A778E3" w:rsidRDefault="00BF1EA7" w:rsidP="00634746">
                  <w:pPr>
                    <w:pStyle w:val="Kop2"/>
                    <w:rPr>
                      <w:color w:val="EEAE1F" w:themeColor="accent3"/>
                    </w:rPr>
                  </w:pPr>
                  <w:r w:rsidRPr="00A778E3">
                    <w:t>Basisopleiding</w:t>
                  </w:r>
                </w:p>
                <w:p w:rsidR="00607922" w:rsidRPr="00A778E3" w:rsidRDefault="00CE356E" w:rsidP="00634746">
                  <w:pPr>
                    <w:pStyle w:val="Kop2"/>
                    <w:rPr>
                      <w:color w:val="EEAE1F" w:themeColor="accent3"/>
                    </w:rPr>
                  </w:pPr>
                  <w:proofErr w:type="spellStart"/>
                  <w:r w:rsidRPr="00A778E3">
                    <w:rPr>
                      <w:color w:val="EEAE1F" w:themeColor="accent3"/>
                    </w:rPr>
                    <w:t>Herkomst,onstaanproductieproces</w:t>
                  </w:r>
                  <w:proofErr w:type="spellEnd"/>
                  <w:r w:rsidRPr="00A778E3">
                    <w:rPr>
                      <w:color w:val="EEAE1F" w:themeColor="accent3"/>
                    </w:rPr>
                    <w:t xml:space="preserve"> van de koffieboon.</w:t>
                  </w:r>
                </w:p>
                <w:p w:rsidR="00607922" w:rsidRPr="00A778E3" w:rsidRDefault="00607922" w:rsidP="00634746">
                  <w:pPr>
                    <w:pStyle w:val="Regel"/>
                    <w:rPr>
                      <w:color w:val="EEAE1F" w:themeColor="accent3"/>
                    </w:rPr>
                  </w:pPr>
                </w:p>
                <w:p w:rsidR="00607922" w:rsidRDefault="00CE356E" w:rsidP="00634746">
                  <w:pPr>
                    <w:pStyle w:val="Kop2"/>
                    <w:rPr>
                      <w:color w:val="EEAE1F" w:themeColor="accent3"/>
                    </w:rPr>
                  </w:pPr>
                  <w:r w:rsidRPr="00A778E3">
                    <w:rPr>
                      <w:color w:val="EEAE1F" w:themeColor="accent3"/>
                    </w:rPr>
                    <w:t>Het maken van een heerlijke kop</w:t>
                  </w:r>
                  <w:r w:rsidR="00172685">
                    <w:rPr>
                      <w:color w:val="EEAE1F" w:themeColor="accent3"/>
                    </w:rPr>
                    <w:t>je</w:t>
                  </w:r>
                  <w:r w:rsidRPr="00A778E3">
                    <w:rPr>
                      <w:color w:val="EEAE1F" w:themeColor="accent3"/>
                    </w:rPr>
                    <w:t xml:space="preserve"> koffie op de juiste wijze</w:t>
                  </w:r>
                </w:p>
                <w:p w:rsidR="007D13C1" w:rsidRPr="007D13C1" w:rsidRDefault="007D13C1" w:rsidP="007D13C1">
                  <w:pPr>
                    <w:pStyle w:val="Regel"/>
                  </w:pPr>
                </w:p>
                <w:p w:rsidR="00607922" w:rsidRPr="00A778E3" w:rsidRDefault="00607922" w:rsidP="00634746">
                  <w:pPr>
                    <w:pStyle w:val="Regel"/>
                    <w:rPr>
                      <w:color w:val="EEAE1F" w:themeColor="accent3"/>
                    </w:rPr>
                  </w:pPr>
                </w:p>
                <w:p w:rsidR="00607922" w:rsidRPr="00A778E3" w:rsidRDefault="00607922" w:rsidP="00634746">
                  <w:pPr>
                    <w:pStyle w:val="Kop2"/>
                    <w:rPr>
                      <w:color w:val="EEAE1F" w:themeColor="accent3"/>
                    </w:rPr>
                  </w:pPr>
                </w:p>
                <w:p w:rsidR="00CE356E" w:rsidRPr="00A778E3" w:rsidRDefault="00CE356E" w:rsidP="00634746">
                  <w:pPr>
                    <w:pStyle w:val="Regel"/>
                    <w:rPr>
                      <w:color w:val="EEAE1F" w:themeColor="accent3"/>
                    </w:rPr>
                  </w:pPr>
                </w:p>
                <w:p w:rsidR="00607922" w:rsidRPr="00A778E3" w:rsidRDefault="00607922" w:rsidP="00634746">
                  <w:pPr>
                    <w:pStyle w:val="Regel"/>
                    <w:rPr>
                      <w:color w:val="EEAE1F" w:themeColor="accent3"/>
                    </w:rPr>
                  </w:pPr>
                </w:p>
                <w:p w:rsidR="00607922" w:rsidRPr="00A778E3" w:rsidRDefault="005A4789" w:rsidP="00634746">
                  <w:pPr>
                    <w:pStyle w:val="Kop2"/>
                    <w:rPr>
                      <w:color w:val="EEAE1F" w:themeColor="accent3"/>
                    </w:rPr>
                  </w:pPr>
                  <w:sdt>
                    <w:sdtPr>
                      <w:rPr>
                        <w:color w:val="EEAE1F" w:themeColor="accent3"/>
                      </w:rPr>
                      <w:id w:val="529539938"/>
                      <w:placeholder>
                        <w:docPart w:val="C266273A28D0453D89ABF6A990E2F2D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22962" w:rsidRPr="00A778E3">
                        <w:rPr>
                          <w:color w:val="EEAE1F" w:themeColor="accent3"/>
                          <w:lang w:bidi="nl-NL"/>
                        </w:rPr>
                        <w:t>[Er is plaats voor nog eentje!]</w:t>
                      </w:r>
                    </w:sdtContent>
                  </w:sdt>
                </w:p>
              </w:tc>
            </w:tr>
            <w:tr w:rsidR="00607922">
              <w:trPr>
                <w:trHeight w:hRule="exact" w:val="144"/>
              </w:trPr>
              <w:tc>
                <w:tcPr>
                  <w:tcW w:w="3446" w:type="dxa"/>
                </w:tcPr>
                <w:p w:rsidR="00607922" w:rsidRDefault="00607922"/>
              </w:tc>
            </w:tr>
            <w:tr w:rsidR="00607922" w:rsidTr="00BF1EA7">
              <w:trPr>
                <w:trHeight w:hRule="exact" w:val="3682"/>
              </w:trPr>
              <w:tc>
                <w:tcPr>
                  <w:tcW w:w="3446" w:type="dxa"/>
                  <w:shd w:val="clear" w:color="auto" w:fill="EC6814" w:themeFill="accent4"/>
                  <w:vAlign w:val="center"/>
                </w:tcPr>
                <w:p w:rsidR="00BF1EA7" w:rsidRPr="00A778E3" w:rsidRDefault="00BF1EA7" w:rsidP="00BF1EA7">
                  <w:pPr>
                    <w:pStyle w:val="Kop3"/>
                    <w:rPr>
                      <w:rFonts w:ascii="Comic Sans MS" w:hAnsi="Comic Sans MS"/>
                      <w:color w:val="000000" w:themeColor="text1"/>
                    </w:rPr>
                  </w:pPr>
                  <w:r w:rsidRPr="00A778E3">
                    <w:rPr>
                      <w:rFonts w:ascii="Comic Sans MS" w:hAnsi="Comic Sans MS"/>
                      <w:color w:val="000000" w:themeColor="text1"/>
                    </w:rPr>
                    <w:t xml:space="preserve">Bon roy </w:t>
                  </w:r>
                </w:p>
                <w:p w:rsidR="00BF1EA7" w:rsidRPr="00A778E3" w:rsidRDefault="00BF1EA7" w:rsidP="00BF1EA7">
                  <w:pPr>
                    <w:pStyle w:val="Kop3"/>
                    <w:rPr>
                      <w:rFonts w:ascii="Comic Sans MS" w:hAnsi="Comic Sans MS"/>
                      <w:color w:val="000000" w:themeColor="text1"/>
                    </w:rPr>
                  </w:pPr>
                  <w:r w:rsidRPr="00A778E3">
                    <w:rPr>
                      <w:rFonts w:ascii="Comic Sans MS" w:hAnsi="Comic Sans MS"/>
                      <w:color w:val="000000" w:themeColor="text1"/>
                    </w:rPr>
                    <w:t>koffie &amp; thee</w:t>
                  </w:r>
                </w:p>
                <w:p w:rsidR="00607922" w:rsidRPr="00A778E3" w:rsidRDefault="005A4789">
                  <w:pPr>
                    <w:pStyle w:val="Contactgegevens"/>
                    <w:rPr>
                      <w:color w:val="000000" w:themeColor="text1"/>
                    </w:rPr>
                  </w:pPr>
                  <w:sdt>
                    <w:sdtPr>
                      <w:rPr>
                        <w:color w:val="000000" w:themeColor="text1"/>
                      </w:rPr>
                      <w:id w:val="857003158"/>
                      <w:placeholder>
                        <w:docPart w:val="D8FD80B29DEA4384BCD3286FB505D30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F1EA7" w:rsidRPr="00A778E3">
                        <w:rPr>
                          <w:color w:val="000000" w:themeColor="text1"/>
                        </w:rPr>
                        <w:t>Achterstraat  46</w:t>
                      </w:r>
                      <w:r w:rsidR="00BF1EA7" w:rsidRPr="00A778E3">
                        <w:rPr>
                          <w:color w:val="000000" w:themeColor="text1"/>
                        </w:rPr>
                        <w:br/>
                        <w:t>2520 0elegem</w:t>
                      </w:r>
                    </w:sdtContent>
                  </w:sdt>
                </w:p>
                <w:p w:rsidR="00607922" w:rsidRDefault="005A4789">
                  <w:pPr>
                    <w:pStyle w:val="Contactgegevens"/>
                    <w:rPr>
                      <w:color w:val="000000" w:themeColor="text1"/>
                    </w:rPr>
                  </w:pPr>
                  <w:hyperlink r:id="rId8" w:history="1">
                    <w:r w:rsidR="007D13C1" w:rsidRPr="001A4B03">
                      <w:rPr>
                        <w:rStyle w:val="Hyperlink"/>
                      </w:rPr>
                      <w:t>www.koffiebonroy.be</w:t>
                    </w:r>
                  </w:hyperlink>
                </w:p>
                <w:p w:rsidR="007D13C1" w:rsidRPr="00A778E3" w:rsidRDefault="007D13C1">
                  <w:pPr>
                    <w:pStyle w:val="Contactgegevens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info@koffiebonroy.be</w:t>
                  </w:r>
                </w:p>
                <w:p w:rsidR="00607922" w:rsidRDefault="00426051">
                  <w:pPr>
                    <w:pStyle w:val="Datum"/>
                  </w:pPr>
                  <w:r>
                    <w:t>22 juni 2019</w:t>
                  </w:r>
                </w:p>
                <w:p w:rsidR="00426051" w:rsidRDefault="00426051">
                  <w:pPr>
                    <w:pStyle w:val="Datum"/>
                  </w:pPr>
                  <w:r>
                    <w:t>15.00 u tot 18.00 u</w:t>
                  </w:r>
                </w:p>
              </w:tc>
            </w:tr>
          </w:tbl>
          <w:p w:rsidR="00607922" w:rsidRDefault="00607922"/>
        </w:tc>
      </w:tr>
    </w:tbl>
    <w:p w:rsidR="00607922" w:rsidRDefault="00491CEF">
      <w:pPr>
        <w:pStyle w:val="Geenafstan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33C084">
            <wp:simplePos x="0" y="0"/>
            <wp:positionH relativeFrom="margin">
              <wp:align>left</wp:align>
            </wp:positionH>
            <wp:positionV relativeFrom="paragraph">
              <wp:posOffset>-802212</wp:posOffset>
            </wp:positionV>
            <wp:extent cx="2005965" cy="1537335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roy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7922" w:rsidSect="00522962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56E"/>
    <w:rsid w:val="00096B46"/>
    <w:rsid w:val="00172685"/>
    <w:rsid w:val="00190E0B"/>
    <w:rsid w:val="00426051"/>
    <w:rsid w:val="0044301C"/>
    <w:rsid w:val="00491CEF"/>
    <w:rsid w:val="00522962"/>
    <w:rsid w:val="005A4789"/>
    <w:rsid w:val="00607922"/>
    <w:rsid w:val="00634746"/>
    <w:rsid w:val="00702C7F"/>
    <w:rsid w:val="00743DD5"/>
    <w:rsid w:val="00750E5A"/>
    <w:rsid w:val="007D13C1"/>
    <w:rsid w:val="009836B3"/>
    <w:rsid w:val="00A778E3"/>
    <w:rsid w:val="00AA3515"/>
    <w:rsid w:val="00AC41DC"/>
    <w:rsid w:val="00B6680E"/>
    <w:rsid w:val="00BF1EA7"/>
    <w:rsid w:val="00CE356E"/>
    <w:rsid w:val="00F57008"/>
    <w:rsid w:val="00FF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7AFF67"/>
  <w15:chartTrackingRefBased/>
  <w15:docId w15:val="{B09515D1-FC04-4934-9525-A26C0087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l-N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next w:val="Regel"/>
    <w:link w:val="Kop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Kop4">
    <w:name w:val="heading 4"/>
    <w:basedOn w:val="Standaard"/>
    <w:next w:val="Standaard"/>
    <w:link w:val="Kop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Titel"/>
    <w:link w:val="Ondertitel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Standaard"/>
    <w:next w:val="Standaard"/>
    <w:link w:val="Titel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Kop1Char">
    <w:name w:val="Kop 1 Char"/>
    <w:basedOn w:val="Standaardalinea-lettertype"/>
    <w:link w:val="Kop1"/>
    <w:uiPriority w:val="3"/>
    <w:rPr>
      <w:b/>
      <w:bCs/>
      <w:sz w:val="28"/>
      <w:szCs w:val="28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Geenafstand">
    <w:name w:val="No Spacing"/>
    <w:uiPriority w:val="19"/>
    <w:qFormat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Regel">
    <w:name w:val="Regel"/>
    <w:basedOn w:val="Standaard"/>
    <w:next w:val="Kop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Kop3Char">
    <w:name w:val="Kop 3 Char"/>
    <w:basedOn w:val="Standaardalinea-lettertype"/>
    <w:link w:val="Kop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gegevens">
    <w:name w:val="Contactgegevens"/>
    <w:basedOn w:val="Standa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ard"/>
    <w:link w:val="Datum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ardalinea-lettertype"/>
    <w:link w:val="Datum"/>
    <w:uiPriority w:val="5"/>
    <w:rPr>
      <w:color w:val="FFFFFF" w:themeColor="background1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Standaardalinea-lettertype"/>
    <w:uiPriority w:val="99"/>
    <w:unhideWhenUsed/>
    <w:rsid w:val="007D13C1"/>
    <w:rPr>
      <w:color w:val="24A5CD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D1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ffiebonroy.be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k%20Bonroy\AppData\Roaming\Microsoft\Templates\Seizoensevenement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66273A28D0453D89ABF6A990E2F2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11776-D057-46FB-B2D2-3B8DDB831292}"/>
      </w:docPartPr>
      <w:docPartBody>
        <w:p w:rsidR="00D2384F" w:rsidRDefault="005435D3">
          <w:pPr>
            <w:pStyle w:val="C266273A28D0453D89ABF6A990E2F2DE"/>
          </w:pPr>
          <w:r>
            <w:rPr>
              <w:lang w:bidi="nl-NL"/>
            </w:rPr>
            <w:t>[Er is plaats voor nog eentje!]</w:t>
          </w:r>
        </w:p>
      </w:docPartBody>
    </w:docPart>
    <w:docPart>
      <w:docPartPr>
        <w:name w:val="D8FD80B29DEA4384BCD3286FB505D3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870714-B810-48FF-BF6A-058890B68901}"/>
      </w:docPartPr>
      <w:docPartBody>
        <w:p w:rsidR="00D2384F" w:rsidRDefault="005435D3">
          <w:pPr>
            <w:pStyle w:val="D8FD80B29DEA4384BCD3286FB505D304"/>
          </w:pPr>
          <w:r>
            <w:rPr>
              <w:lang w:bidi="nl-NL"/>
            </w:rPr>
            <w:t>[Adres]</w:t>
          </w:r>
          <w:r>
            <w:rPr>
              <w:lang w:bidi="nl-NL"/>
            </w:rPr>
            <w:br/>
            <w:t>[Postcode  plaats]</w:t>
          </w:r>
          <w:r>
            <w:rPr>
              <w:lang w:bidi="nl-NL"/>
            </w:rPr>
            <w:br/>
            <w:t>[Telefoon]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5D3"/>
    <w:rsid w:val="00357708"/>
    <w:rsid w:val="00511C9C"/>
    <w:rsid w:val="005435D3"/>
    <w:rsid w:val="0078002D"/>
    <w:rsid w:val="00A43247"/>
    <w:rsid w:val="00AC4EA3"/>
    <w:rsid w:val="00D2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A3A722CB8E141DAA72C81C0DFE1FF39">
    <w:name w:val="5A3A722CB8E141DAA72C81C0DFE1FF39"/>
  </w:style>
  <w:style w:type="paragraph" w:customStyle="1" w:styleId="DBE4837C5DF74926AA48BABE36BF1D8E">
    <w:name w:val="DBE4837C5DF74926AA48BABE36BF1D8E"/>
  </w:style>
  <w:style w:type="paragraph" w:customStyle="1" w:styleId="34D47F5A73DF4D75BBA659DA415EA7C8">
    <w:name w:val="34D47F5A73DF4D75BBA659DA415EA7C8"/>
  </w:style>
  <w:style w:type="paragraph" w:customStyle="1" w:styleId="B051BE1E1752476187673A82860FB793">
    <w:name w:val="B051BE1E1752476187673A82860FB793"/>
  </w:style>
  <w:style w:type="paragraph" w:customStyle="1" w:styleId="C72157C4BB38431A92693B810D37FE85">
    <w:name w:val="C72157C4BB38431A92693B810D37FE85"/>
  </w:style>
  <w:style w:type="paragraph" w:customStyle="1" w:styleId="D0CA098349794003ACE6CDE39C816F6E">
    <w:name w:val="D0CA098349794003ACE6CDE39C816F6E"/>
  </w:style>
  <w:style w:type="paragraph" w:customStyle="1" w:styleId="F21389A06ECC460EB156D024965AA74E">
    <w:name w:val="F21389A06ECC460EB156D024965AA74E"/>
  </w:style>
  <w:style w:type="paragraph" w:customStyle="1" w:styleId="FC800F0583DE436ABEA0320BFD8B3C59">
    <w:name w:val="FC800F0583DE436ABEA0320BFD8B3C59"/>
  </w:style>
  <w:style w:type="paragraph" w:customStyle="1" w:styleId="C266273A28D0453D89ABF6A990E2F2DE">
    <w:name w:val="C266273A28D0453D89ABF6A990E2F2DE"/>
  </w:style>
  <w:style w:type="paragraph" w:customStyle="1" w:styleId="B15B2B9EA5174FAC8BC053C5A67F7E42">
    <w:name w:val="B15B2B9EA5174FAC8BC053C5A67F7E42"/>
  </w:style>
  <w:style w:type="paragraph" w:customStyle="1" w:styleId="D8FD80B29DEA4384BCD3286FB505D304">
    <w:name w:val="D8FD80B29DEA4384BCD3286FB505D304"/>
  </w:style>
  <w:style w:type="paragraph" w:customStyle="1" w:styleId="30CBE23013444C47A4021F069043E414">
    <w:name w:val="30CBE23013444C47A4021F069043E414"/>
  </w:style>
  <w:style w:type="paragraph" w:customStyle="1" w:styleId="B8B00BE9FB9A4EC480BBA775069370D0">
    <w:name w:val="B8B00BE9FB9A4EC480BBA775069370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Seizoensevenementflyer</Template>
  <TotalTime>273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Bonroy</dc:creator>
  <cp:keywords/>
  <dc:description/>
  <cp:lastModifiedBy>Dirk Bonroy</cp:lastModifiedBy>
  <cp:revision>14</cp:revision>
  <cp:lastPrinted>2012-12-25T21:02:00Z</cp:lastPrinted>
  <dcterms:created xsi:type="dcterms:W3CDTF">2019-03-18T22:20:00Z</dcterms:created>
  <dcterms:modified xsi:type="dcterms:W3CDTF">2019-05-20T22:28:00Z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